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A35" w:rsidRPr="00D349E2" w:rsidRDefault="00533237" w:rsidP="00D349E2">
      <w:pPr>
        <w:rPr>
          <w:rFonts w:ascii="AvantGarde" w:hAnsi="AvantGarde"/>
          <w:szCs w:val="2"/>
          <w:lang w:val="de-CH"/>
        </w:rPr>
      </w:pPr>
      <w:bookmarkStart w:id="0" w:name="_GoBack"/>
      <w:bookmarkEnd w:id="0"/>
      <w:r>
        <w:rPr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</wp:posOffset>
            </wp:positionH>
            <wp:positionV relativeFrom="paragraph">
              <wp:posOffset>128016</wp:posOffset>
            </wp:positionV>
            <wp:extent cx="2783586" cy="1850009"/>
            <wp:effectExtent l="171450" t="133350" r="359664" b="302641"/>
            <wp:wrapTopAndBottom/>
            <wp:docPr id="3" name="il_fi" descr="http://www.platinnetz.de/uploads/pics/iStock_000005965602Smal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tinnetz.de/uploads/pics/iStock_000005965602Small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3586" cy="1850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9E2" w:rsidRPr="00D62E57" w:rsidRDefault="00707527" w:rsidP="00D62E57">
      <w:pPr>
        <w:spacing w:after="240"/>
        <w:rPr>
          <w:rFonts w:ascii="AvantGarde" w:hAnsi="AvantGarde"/>
          <w:b/>
          <w:caps/>
          <w:color w:val="17365D" w:themeColor="text2" w:themeShade="BF"/>
          <w:spacing w:val="40"/>
          <w:sz w:val="32"/>
          <w:szCs w:val="2"/>
          <w:lang w:val="de-CH"/>
        </w:rPr>
      </w:pPr>
      <w:r w:rsidRPr="00D62E57">
        <w:rPr>
          <w:rFonts w:ascii="AvantGarde" w:hAnsi="AvantGarde"/>
          <w:b/>
          <w:caps/>
          <w:color w:val="17365D" w:themeColor="text2" w:themeShade="BF"/>
          <w:spacing w:val="40"/>
          <w:sz w:val="32"/>
          <w:szCs w:val="2"/>
          <w:lang w:val="de-CH"/>
        </w:rPr>
        <w:t>Bewerbungsdossier von</w:t>
      </w:r>
    </w:p>
    <w:p w:rsidR="00707527" w:rsidRPr="00707527" w:rsidRDefault="00707527" w:rsidP="00707527">
      <w:pPr>
        <w:pBdr>
          <w:bottom w:val="single" w:sz="4" w:space="1" w:color="17365D" w:themeColor="text2" w:themeShade="BF"/>
        </w:pBdr>
        <w:rPr>
          <w:rFonts w:ascii="AvantGarde" w:hAnsi="AvantGarde"/>
          <w:caps/>
          <w:color w:val="17365D" w:themeColor="text2" w:themeShade="BF"/>
          <w:spacing w:val="40"/>
          <w:sz w:val="28"/>
          <w:szCs w:val="2"/>
          <w:lang w:val="de-CH"/>
        </w:rPr>
      </w:pPr>
      <w:r w:rsidRPr="00707527">
        <w:rPr>
          <w:rFonts w:ascii="AvantGarde" w:hAnsi="AvantGarde"/>
          <w:caps/>
          <w:color w:val="17365D" w:themeColor="text2" w:themeShade="BF"/>
          <w:spacing w:val="40"/>
          <w:sz w:val="28"/>
          <w:szCs w:val="2"/>
          <w:lang w:val="de-CH"/>
        </w:rPr>
        <w:t>Vorname Name</w:t>
      </w:r>
    </w:p>
    <w:p w:rsidR="00707527" w:rsidRPr="00707527" w:rsidRDefault="00707527" w:rsidP="00707527">
      <w:pPr>
        <w:spacing w:before="240" w:after="120" w:line="288" w:lineRule="auto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Strasse</w:t>
      </w:r>
      <w:r w:rsidRPr="00707527">
        <w:rPr>
          <w:rFonts w:ascii="AvantGarde" w:hAnsi="AvantGarde"/>
          <w:sz w:val="22"/>
          <w:szCs w:val="2"/>
          <w:lang w:val="de-CH"/>
        </w:rPr>
        <w:br/>
        <w:t>PLZ Ort</w:t>
      </w:r>
    </w:p>
    <w:p w:rsidR="00707527" w:rsidRPr="00707527" w:rsidRDefault="00707527" w:rsidP="00707527">
      <w:pPr>
        <w:spacing w:line="288" w:lineRule="auto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Telefon 079 000 00 00</w:t>
      </w:r>
      <w:r w:rsidRPr="00707527">
        <w:rPr>
          <w:rFonts w:ascii="AvantGarde" w:hAnsi="AvantGarde"/>
          <w:sz w:val="22"/>
          <w:szCs w:val="2"/>
          <w:lang w:val="de-CH"/>
        </w:rPr>
        <w:br/>
      </w:r>
      <w:hyperlink r:id="rId9" w:history="1">
        <w:r w:rsidRPr="00533237">
          <w:rPr>
            <w:rFonts w:ascii="AvantGarde" w:hAnsi="AvantGarde"/>
            <w:sz w:val="22"/>
            <w:lang w:val="de-CH"/>
          </w:rPr>
          <w:t>Vorname.name@gmail.com</w:t>
        </w:r>
      </w:hyperlink>
    </w:p>
    <w:p w:rsidR="00707527" w:rsidRPr="00F56AB7" w:rsidRDefault="00707527" w:rsidP="00707527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 w:rsidRPr="00F56AB7"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Persönliche Daten</w:t>
      </w:r>
    </w:p>
    <w:p w:rsidR="00707527" w:rsidRPr="00707527" w:rsidRDefault="00707527" w:rsidP="00D62E57">
      <w:pPr>
        <w:spacing w:line="288" w:lineRule="auto"/>
        <w:ind w:left="2268" w:hanging="2268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Geburtsdatum:</w:t>
      </w:r>
      <w:r w:rsidRPr="00707527">
        <w:rPr>
          <w:rFonts w:ascii="AvantGarde" w:hAnsi="AvantGarde"/>
          <w:sz w:val="22"/>
          <w:szCs w:val="2"/>
          <w:lang w:val="de-CH"/>
        </w:rPr>
        <w:tab/>
      </w:r>
    </w:p>
    <w:p w:rsidR="00707527" w:rsidRPr="00707527" w:rsidRDefault="00707527" w:rsidP="00D62E57">
      <w:pPr>
        <w:spacing w:line="288" w:lineRule="auto"/>
        <w:ind w:left="2268" w:hanging="2268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Zivilstand:</w:t>
      </w:r>
      <w:r w:rsidRPr="00707527">
        <w:rPr>
          <w:rFonts w:ascii="AvantGarde" w:hAnsi="AvantGarde"/>
          <w:sz w:val="22"/>
          <w:szCs w:val="2"/>
          <w:lang w:val="de-CH"/>
        </w:rPr>
        <w:tab/>
      </w:r>
    </w:p>
    <w:p w:rsidR="00707527" w:rsidRPr="00707527" w:rsidRDefault="000903CA" w:rsidP="00D62E57">
      <w:pPr>
        <w:spacing w:line="288" w:lineRule="auto"/>
        <w:ind w:left="2268" w:hanging="2268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Nationalität</w:t>
      </w:r>
      <w:r w:rsidR="00707527" w:rsidRPr="00707527">
        <w:rPr>
          <w:rFonts w:ascii="AvantGarde" w:hAnsi="AvantGarde"/>
          <w:sz w:val="22"/>
          <w:szCs w:val="2"/>
          <w:lang w:val="de-CH"/>
        </w:rPr>
        <w:t>:</w:t>
      </w:r>
      <w:r w:rsidR="00707527" w:rsidRPr="00707527">
        <w:rPr>
          <w:rFonts w:ascii="AvantGarde" w:hAnsi="AvantGarde"/>
          <w:sz w:val="22"/>
          <w:szCs w:val="2"/>
          <w:lang w:val="de-CH"/>
        </w:rPr>
        <w:tab/>
      </w:r>
    </w:p>
    <w:p w:rsidR="00707527" w:rsidRPr="00707527" w:rsidRDefault="00707527" w:rsidP="00D62E57">
      <w:pPr>
        <w:spacing w:line="288" w:lineRule="auto"/>
        <w:ind w:left="2268" w:hanging="2268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Führerschein:</w:t>
      </w:r>
      <w:r w:rsidR="00F56AB7">
        <w:rPr>
          <w:rFonts w:ascii="AvantGarde" w:hAnsi="AvantGarde"/>
          <w:sz w:val="22"/>
          <w:szCs w:val="2"/>
          <w:lang w:val="de-CH"/>
        </w:rPr>
        <w:tab/>
        <w:t>B</w:t>
      </w:r>
      <w:r w:rsidR="001942EF">
        <w:rPr>
          <w:rFonts w:ascii="AvantGarde" w:hAnsi="AvantGarde"/>
          <w:sz w:val="22"/>
          <w:szCs w:val="2"/>
          <w:lang w:val="de-CH"/>
        </w:rPr>
        <w:t xml:space="preserve"> (Auto vorhanden)</w:t>
      </w:r>
    </w:p>
    <w:p w:rsidR="00707527" w:rsidRPr="006F0541" w:rsidRDefault="00707527" w:rsidP="00707527">
      <w:pPr>
        <w:spacing w:before="360" w:after="240" w:line="288" w:lineRule="auto"/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</w:pPr>
      <w:r w:rsidRPr="006F0541"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  <w:t>Das bringe ich mit:</w:t>
      </w:r>
    </w:p>
    <w:p w:rsidR="00707527" w:rsidRDefault="00F56AB7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Erfolgreiche Ausbildung als..</w:t>
      </w:r>
    </w:p>
    <w:p w:rsidR="00F56AB7" w:rsidRDefault="00F56AB7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5 Jahre Erfahrung im Bereich von…</w:t>
      </w:r>
    </w:p>
    <w:p w:rsidR="00F56AB7" w:rsidRDefault="00F56AB7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Spezialkenntnisse und Erfahrung als..</w:t>
      </w:r>
    </w:p>
    <w:p w:rsidR="006F0541" w:rsidRPr="006F0541" w:rsidRDefault="006F0541" w:rsidP="006F0541">
      <w:pPr>
        <w:spacing w:before="360" w:after="240" w:line="288" w:lineRule="auto"/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</w:pPr>
      <w:r w:rsidRPr="006F0541"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  <w:t>Das zeichnet mich aus:</w:t>
      </w:r>
    </w:p>
    <w:p w:rsidR="006F0541" w:rsidRDefault="006F0541" w:rsidP="006F0541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ich bin eine selbständige, ehrliche und loyale Person</w:t>
      </w:r>
      <w:r w:rsidR="007F2A54">
        <w:rPr>
          <w:rFonts w:ascii="AvantGarde" w:hAnsi="AvantGarde"/>
          <w:sz w:val="22"/>
          <w:szCs w:val="2"/>
          <w:lang w:val="de-CH"/>
        </w:rPr>
        <w:t xml:space="preserve"> (mit Beispielen verknüpfen)</w:t>
      </w:r>
    </w:p>
    <w:p w:rsidR="006F0541" w:rsidRDefault="006F0541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meine teamorientierte, hilfsbereite und freundliche Arte schätzen Kollegen und Kolleginnen</w:t>
      </w:r>
    </w:p>
    <w:p w:rsidR="006F0541" w:rsidRDefault="006F0541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ich bin engagiert und zuverlässig</w:t>
      </w:r>
      <w:r w:rsidR="007F2A54">
        <w:rPr>
          <w:rFonts w:ascii="AvantGarde" w:hAnsi="AvantGarde"/>
          <w:sz w:val="22"/>
          <w:szCs w:val="2"/>
          <w:lang w:val="de-CH"/>
        </w:rPr>
        <w:t xml:space="preserve"> (mit Beispielen verknüpfen)</w:t>
      </w:r>
    </w:p>
    <w:p w:rsidR="00D62E57" w:rsidRPr="006F0541" w:rsidRDefault="00D62E57" w:rsidP="00D62E57">
      <w:pPr>
        <w:spacing w:before="360" w:after="240" w:line="288" w:lineRule="auto"/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  <w:t>Eintritt:</w:t>
      </w:r>
    </w:p>
    <w:p w:rsidR="00D62E57" w:rsidRDefault="00D62E57" w:rsidP="00D62E5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per sofort oder nach Vereinbarung</w:t>
      </w:r>
    </w:p>
    <w:p w:rsidR="00D62E57" w:rsidRPr="00F56AB7" w:rsidRDefault="00D62E57" w:rsidP="00D62E57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br w:type="page"/>
      </w: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lastRenderedPageBreak/>
        <w:t>Berufliche Tätigkeiten</w:t>
      </w:r>
    </w:p>
    <w:p w:rsidR="00D62E57" w:rsidRDefault="00D62E57" w:rsidP="00D62E57">
      <w:pPr>
        <w:spacing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MM.JJJJ – MM.JJJJ</w:t>
      </w:r>
      <w:r w:rsidRPr="00D62E57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b/>
          <w:sz w:val="20"/>
          <w:szCs w:val="2"/>
          <w:lang w:val="de-CH"/>
        </w:rPr>
        <w:t>Funktion</w:t>
      </w:r>
      <w:r>
        <w:rPr>
          <w:rFonts w:ascii="AvantGarde" w:hAnsi="AvantGarde"/>
          <w:sz w:val="20"/>
          <w:szCs w:val="2"/>
          <w:lang w:val="de-CH"/>
        </w:rPr>
        <w:br/>
      </w:r>
      <w:r w:rsidR="007F2A54">
        <w:rPr>
          <w:rFonts w:ascii="AvantGarde" w:hAnsi="AvantGarde"/>
          <w:sz w:val="20"/>
          <w:szCs w:val="2"/>
          <w:lang w:val="de-CH"/>
        </w:rPr>
        <w:t>Unternehmen, Ort</w:t>
      </w:r>
    </w:p>
    <w:p w:rsid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  <w:r w:rsidR="007F2A54">
        <w:rPr>
          <w:rFonts w:ascii="AvantGarde" w:hAnsi="AvantGarde"/>
          <w:sz w:val="20"/>
          <w:szCs w:val="2"/>
          <w:lang w:val="de-CH"/>
        </w:rPr>
        <w:t xml:space="preserve"> </w:t>
      </w:r>
    </w:p>
    <w:p w:rsidR="00D62E57" w:rsidRP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Default="00D62E57" w:rsidP="00D62E5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MM.JJJJ – MM.JJJJ</w:t>
      </w:r>
      <w:r w:rsidRPr="00D62E57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b/>
          <w:sz w:val="20"/>
          <w:szCs w:val="2"/>
          <w:lang w:val="de-CH"/>
        </w:rPr>
        <w:t>Funktion</w:t>
      </w:r>
      <w:r>
        <w:rPr>
          <w:rFonts w:ascii="AvantGarde" w:hAnsi="AvantGarde"/>
          <w:sz w:val="20"/>
          <w:szCs w:val="2"/>
          <w:lang w:val="de-CH"/>
        </w:rPr>
        <w:br/>
      </w:r>
      <w:r w:rsidR="007F2A54">
        <w:rPr>
          <w:rFonts w:ascii="AvantGarde" w:hAnsi="AvantGarde"/>
          <w:sz w:val="20"/>
          <w:szCs w:val="2"/>
          <w:lang w:val="de-CH"/>
        </w:rPr>
        <w:t>Unternehmen, Ort</w:t>
      </w:r>
    </w:p>
    <w:p w:rsid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P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Default="00D62E57" w:rsidP="00D62E5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MM.JJJJ – MM.JJJJ</w:t>
      </w:r>
      <w:r w:rsidRPr="00D62E57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b/>
          <w:sz w:val="20"/>
          <w:szCs w:val="2"/>
          <w:lang w:val="de-CH"/>
        </w:rPr>
        <w:t>Funktion</w:t>
      </w:r>
      <w:r>
        <w:rPr>
          <w:rFonts w:ascii="AvantGarde" w:hAnsi="AvantGarde"/>
          <w:sz w:val="20"/>
          <w:szCs w:val="2"/>
          <w:lang w:val="de-CH"/>
        </w:rPr>
        <w:br/>
      </w:r>
      <w:r w:rsidR="007F2A54">
        <w:rPr>
          <w:rFonts w:ascii="AvantGarde" w:hAnsi="AvantGarde"/>
          <w:sz w:val="20"/>
          <w:szCs w:val="2"/>
          <w:lang w:val="de-CH"/>
        </w:rPr>
        <w:t>Unternehmen, Ort</w:t>
      </w:r>
    </w:p>
    <w:p w:rsid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P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Default="00D62E57" w:rsidP="00D62E5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MM.JJJJ – MM.JJJJ</w:t>
      </w:r>
      <w:r w:rsidRPr="00D62E57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b/>
          <w:sz w:val="20"/>
          <w:szCs w:val="2"/>
          <w:lang w:val="de-CH"/>
        </w:rPr>
        <w:t>Funktion</w:t>
      </w:r>
      <w:r>
        <w:rPr>
          <w:rFonts w:ascii="AvantGarde" w:hAnsi="AvantGarde"/>
          <w:sz w:val="20"/>
          <w:szCs w:val="2"/>
          <w:lang w:val="de-CH"/>
        </w:rPr>
        <w:br/>
      </w:r>
      <w:r w:rsidR="007F2A54">
        <w:rPr>
          <w:rFonts w:ascii="AvantGarde" w:hAnsi="AvantGarde"/>
          <w:sz w:val="20"/>
          <w:szCs w:val="2"/>
          <w:lang w:val="de-CH"/>
        </w:rPr>
        <w:t>Unternehmen, Ort</w:t>
      </w:r>
    </w:p>
    <w:p w:rsid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P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415766" w:rsidRPr="00F56AB7" w:rsidRDefault="00FD3DA3" w:rsidP="00415766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 xml:space="preserve">Aus- und </w:t>
      </w:r>
      <w:r w:rsidR="00415766"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Weiterbildung</w:t>
      </w:r>
    </w:p>
    <w:p w:rsidR="00415766" w:rsidRPr="0048726A" w:rsidRDefault="00756EC6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MM.</w:t>
      </w:r>
      <w:r w:rsidR="00415766" w:rsidRPr="00D62E57">
        <w:rPr>
          <w:rFonts w:ascii="AvantGarde" w:hAnsi="AvantGarde"/>
          <w:sz w:val="20"/>
          <w:szCs w:val="2"/>
          <w:lang w:val="de-CH"/>
        </w:rPr>
        <w:t xml:space="preserve">JJJJ – </w:t>
      </w:r>
      <w:r>
        <w:rPr>
          <w:rFonts w:ascii="AvantGarde" w:hAnsi="AvantGarde"/>
          <w:sz w:val="20"/>
          <w:szCs w:val="2"/>
          <w:lang w:val="de-CH"/>
        </w:rPr>
        <w:t>MM.</w:t>
      </w:r>
      <w:r w:rsidR="00415766" w:rsidRPr="00D62E57">
        <w:rPr>
          <w:rFonts w:ascii="AvantGarde" w:hAnsi="AvantGarde"/>
          <w:sz w:val="20"/>
          <w:szCs w:val="2"/>
          <w:lang w:val="de-CH"/>
        </w:rPr>
        <w:t>JJJJ</w:t>
      </w:r>
      <w:r w:rsidR="00415766" w:rsidRPr="00D62E57">
        <w:rPr>
          <w:rFonts w:ascii="AvantGarde" w:hAnsi="AvantGarde"/>
          <w:sz w:val="20"/>
          <w:szCs w:val="2"/>
          <w:lang w:val="de-CH"/>
        </w:rPr>
        <w:tab/>
      </w:r>
      <w:r w:rsidR="00415766" w:rsidRPr="0048726A">
        <w:rPr>
          <w:rFonts w:ascii="AvantGarde" w:hAnsi="AvantGarde"/>
          <w:sz w:val="20"/>
          <w:szCs w:val="2"/>
          <w:lang w:val="de-CH"/>
        </w:rPr>
        <w:t>Kurs / Ausbildung, Ort</w:t>
      </w:r>
    </w:p>
    <w:p w:rsidR="00415766" w:rsidRDefault="00756EC6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48726A">
        <w:rPr>
          <w:rFonts w:ascii="AvantGarde" w:hAnsi="AvantGarde"/>
          <w:sz w:val="20"/>
          <w:szCs w:val="2"/>
          <w:lang w:val="de-CH"/>
        </w:rPr>
        <w:t>MM.</w:t>
      </w:r>
      <w:r w:rsidR="00415766" w:rsidRPr="0048726A">
        <w:rPr>
          <w:rFonts w:ascii="AvantGarde" w:hAnsi="AvantGarde"/>
          <w:sz w:val="20"/>
          <w:szCs w:val="2"/>
          <w:lang w:val="de-CH"/>
        </w:rPr>
        <w:t xml:space="preserve">JJJJ – </w:t>
      </w:r>
      <w:r w:rsidRPr="0048726A">
        <w:rPr>
          <w:rFonts w:ascii="AvantGarde" w:hAnsi="AvantGarde"/>
          <w:sz w:val="20"/>
          <w:szCs w:val="2"/>
          <w:lang w:val="de-CH"/>
        </w:rPr>
        <w:t>MM</w:t>
      </w:r>
      <w:r w:rsidR="00232855">
        <w:rPr>
          <w:rFonts w:ascii="AvantGarde" w:hAnsi="AvantGarde"/>
          <w:sz w:val="20"/>
          <w:szCs w:val="2"/>
          <w:lang w:val="de-CH"/>
        </w:rPr>
        <w:t>.</w:t>
      </w:r>
      <w:r w:rsidR="00415766" w:rsidRPr="0048726A">
        <w:rPr>
          <w:rFonts w:ascii="AvantGarde" w:hAnsi="AvantGarde"/>
          <w:sz w:val="20"/>
          <w:szCs w:val="2"/>
          <w:lang w:val="de-CH"/>
        </w:rPr>
        <w:t>JJJJ</w:t>
      </w:r>
      <w:r w:rsidR="00415766" w:rsidRPr="0048726A">
        <w:rPr>
          <w:rFonts w:ascii="AvantGarde" w:hAnsi="AvantGarde"/>
          <w:sz w:val="20"/>
          <w:szCs w:val="2"/>
          <w:lang w:val="de-CH"/>
        </w:rPr>
        <w:tab/>
        <w:t>Kurs / Ausbildung</w:t>
      </w:r>
      <w:r w:rsidR="00415766">
        <w:rPr>
          <w:rFonts w:ascii="AvantGarde" w:hAnsi="AvantGarde"/>
          <w:sz w:val="20"/>
          <w:szCs w:val="2"/>
          <w:lang w:val="de-CH"/>
        </w:rPr>
        <w:t>, Ort</w:t>
      </w:r>
    </w:p>
    <w:p w:rsidR="00533237" w:rsidRPr="00F56AB7" w:rsidRDefault="00533237" w:rsidP="00533237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Schulbildung</w:t>
      </w:r>
    </w:p>
    <w:p w:rsidR="00533237" w:rsidRPr="0048726A" w:rsidRDefault="00756EC6" w:rsidP="0053323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MM.</w:t>
      </w:r>
      <w:r w:rsidR="00533237" w:rsidRPr="00D62E57">
        <w:rPr>
          <w:rFonts w:ascii="AvantGarde" w:hAnsi="AvantGarde"/>
          <w:sz w:val="20"/>
          <w:szCs w:val="2"/>
          <w:lang w:val="de-CH"/>
        </w:rPr>
        <w:t xml:space="preserve">JJJJ – </w:t>
      </w:r>
      <w:r>
        <w:rPr>
          <w:rFonts w:ascii="AvantGarde" w:hAnsi="AvantGarde"/>
          <w:sz w:val="20"/>
          <w:szCs w:val="2"/>
          <w:lang w:val="de-CH"/>
        </w:rPr>
        <w:t>MM.</w:t>
      </w:r>
      <w:r w:rsidR="00533237" w:rsidRPr="00D62E57">
        <w:rPr>
          <w:rFonts w:ascii="AvantGarde" w:hAnsi="AvantGarde"/>
          <w:sz w:val="20"/>
          <w:szCs w:val="2"/>
          <w:lang w:val="de-CH"/>
        </w:rPr>
        <w:t>JJJJ</w:t>
      </w:r>
      <w:r w:rsidR="00533237" w:rsidRPr="00D62E57">
        <w:rPr>
          <w:rFonts w:ascii="AvantGarde" w:hAnsi="AvantGarde"/>
          <w:sz w:val="20"/>
          <w:szCs w:val="2"/>
          <w:lang w:val="de-CH"/>
        </w:rPr>
        <w:tab/>
      </w:r>
      <w:r w:rsidR="00533237" w:rsidRPr="0048726A">
        <w:rPr>
          <w:rFonts w:ascii="AvantGarde" w:hAnsi="AvantGarde"/>
          <w:sz w:val="20"/>
          <w:szCs w:val="2"/>
          <w:lang w:val="de-CH"/>
        </w:rPr>
        <w:t>Schule / Ausbildung, Ort</w:t>
      </w:r>
    </w:p>
    <w:p w:rsidR="00533237" w:rsidRPr="0048726A" w:rsidRDefault="00756EC6" w:rsidP="0053323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48726A">
        <w:rPr>
          <w:rFonts w:ascii="AvantGarde" w:hAnsi="AvantGarde"/>
          <w:sz w:val="20"/>
          <w:szCs w:val="2"/>
          <w:lang w:val="de-CH"/>
        </w:rPr>
        <w:t>MM.</w:t>
      </w:r>
      <w:r w:rsidR="00533237" w:rsidRPr="0048726A">
        <w:rPr>
          <w:rFonts w:ascii="AvantGarde" w:hAnsi="AvantGarde"/>
          <w:sz w:val="20"/>
          <w:szCs w:val="2"/>
          <w:lang w:val="de-CH"/>
        </w:rPr>
        <w:t xml:space="preserve">JJJJ – </w:t>
      </w:r>
      <w:r w:rsidRPr="0048726A">
        <w:rPr>
          <w:rFonts w:ascii="AvantGarde" w:hAnsi="AvantGarde"/>
          <w:sz w:val="20"/>
          <w:szCs w:val="2"/>
          <w:lang w:val="de-CH"/>
        </w:rPr>
        <w:t>MM.</w:t>
      </w:r>
      <w:r w:rsidR="00533237" w:rsidRPr="0048726A">
        <w:rPr>
          <w:rFonts w:ascii="AvantGarde" w:hAnsi="AvantGarde"/>
          <w:sz w:val="20"/>
          <w:szCs w:val="2"/>
          <w:lang w:val="de-CH"/>
        </w:rPr>
        <w:t>JJJJ</w:t>
      </w:r>
      <w:r w:rsidR="00533237" w:rsidRPr="0048726A">
        <w:rPr>
          <w:rFonts w:ascii="AvantGarde" w:hAnsi="AvantGarde"/>
          <w:sz w:val="20"/>
          <w:szCs w:val="2"/>
          <w:lang w:val="de-CH"/>
        </w:rPr>
        <w:tab/>
        <w:t>Schule / Ausbildung, Ort</w:t>
      </w:r>
    </w:p>
    <w:p w:rsidR="00533237" w:rsidRPr="0048726A" w:rsidRDefault="00756EC6" w:rsidP="0053323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48726A">
        <w:rPr>
          <w:rFonts w:ascii="AvantGarde" w:hAnsi="AvantGarde"/>
          <w:sz w:val="20"/>
          <w:szCs w:val="2"/>
          <w:lang w:val="de-CH"/>
        </w:rPr>
        <w:t>MM.</w:t>
      </w:r>
      <w:r w:rsidR="00533237" w:rsidRPr="0048726A">
        <w:rPr>
          <w:rFonts w:ascii="AvantGarde" w:hAnsi="AvantGarde"/>
          <w:sz w:val="20"/>
          <w:szCs w:val="2"/>
          <w:lang w:val="de-CH"/>
        </w:rPr>
        <w:t xml:space="preserve">JJJJ – </w:t>
      </w:r>
      <w:r w:rsidRPr="0048726A">
        <w:rPr>
          <w:rFonts w:ascii="AvantGarde" w:hAnsi="AvantGarde"/>
          <w:sz w:val="20"/>
          <w:szCs w:val="2"/>
          <w:lang w:val="de-CH"/>
        </w:rPr>
        <w:t>MM.</w:t>
      </w:r>
      <w:r w:rsidR="00533237" w:rsidRPr="0048726A">
        <w:rPr>
          <w:rFonts w:ascii="AvantGarde" w:hAnsi="AvantGarde"/>
          <w:sz w:val="20"/>
          <w:szCs w:val="2"/>
          <w:lang w:val="de-CH"/>
        </w:rPr>
        <w:t>JJJJ</w:t>
      </w:r>
      <w:r w:rsidR="00533237" w:rsidRPr="0048726A">
        <w:rPr>
          <w:rFonts w:ascii="AvantGarde" w:hAnsi="AvantGarde"/>
          <w:sz w:val="20"/>
          <w:szCs w:val="2"/>
          <w:lang w:val="de-CH"/>
        </w:rPr>
        <w:tab/>
        <w:t>Schule / Ausbildung, Ort</w:t>
      </w:r>
    </w:p>
    <w:p w:rsidR="00415766" w:rsidRPr="0048726A" w:rsidRDefault="00415766" w:rsidP="00415766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 w:rsidRPr="0048726A"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Sprachen</w:t>
      </w:r>
    </w:p>
    <w:p w:rsidR="00415766" w:rsidRDefault="00362D9A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Deutsch</w:t>
      </w:r>
      <w:r w:rsidR="00415766" w:rsidRPr="00D62E57">
        <w:rPr>
          <w:rFonts w:ascii="AvantGarde" w:hAnsi="AvantGarde"/>
          <w:sz w:val="20"/>
          <w:szCs w:val="2"/>
          <w:lang w:val="de-CH"/>
        </w:rPr>
        <w:tab/>
      </w:r>
      <w:r w:rsidRPr="00362D9A">
        <w:rPr>
          <w:rFonts w:ascii="AvantGarde" w:hAnsi="AvantGarde"/>
          <w:sz w:val="20"/>
          <w:szCs w:val="2"/>
          <w:lang w:val="de-CH"/>
        </w:rPr>
        <w:t>Muttersprache</w:t>
      </w:r>
    </w:p>
    <w:p w:rsidR="00362D9A" w:rsidRDefault="00362D9A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Französisch</w:t>
      </w:r>
      <w:r>
        <w:rPr>
          <w:rFonts w:ascii="AvantGarde" w:hAnsi="AvantGarde"/>
          <w:sz w:val="20"/>
          <w:szCs w:val="2"/>
          <w:lang w:val="de-CH"/>
        </w:rPr>
        <w:tab/>
        <w:t>Kenntnisse (B1)</w:t>
      </w:r>
    </w:p>
    <w:p w:rsidR="00415766" w:rsidRPr="00F56AB7" w:rsidRDefault="00415766" w:rsidP="00415766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IT-Kenntnisse</w:t>
      </w:r>
    </w:p>
    <w:p w:rsidR="00415766" w:rsidRDefault="00415766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415766">
        <w:rPr>
          <w:rFonts w:ascii="AvantGarde" w:hAnsi="AvantGarde"/>
          <w:b/>
          <w:sz w:val="20"/>
          <w:szCs w:val="2"/>
          <w:lang w:val="de-CH"/>
        </w:rPr>
        <w:t>Word</w:t>
      </w:r>
      <w:r w:rsidRPr="00415766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sz w:val="20"/>
          <w:szCs w:val="2"/>
          <w:lang w:val="de-CH"/>
        </w:rPr>
        <w:t xml:space="preserve">gute </w:t>
      </w:r>
      <w:r w:rsidRPr="00415766">
        <w:rPr>
          <w:rFonts w:ascii="AvantGarde" w:hAnsi="AvantGarde"/>
          <w:sz w:val="20"/>
          <w:szCs w:val="2"/>
          <w:lang w:val="de-CH"/>
        </w:rPr>
        <w:t>Kenntnisstand</w:t>
      </w:r>
    </w:p>
    <w:p w:rsidR="00415766" w:rsidRPr="00415766" w:rsidRDefault="00415766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b/>
          <w:sz w:val="20"/>
          <w:szCs w:val="2"/>
          <w:lang w:val="de-CH"/>
        </w:rPr>
        <w:t>Excel</w:t>
      </w:r>
      <w:r w:rsidRPr="00415766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sz w:val="20"/>
          <w:szCs w:val="2"/>
          <w:lang w:val="de-CH"/>
        </w:rPr>
        <w:t xml:space="preserve">sehr gute </w:t>
      </w:r>
      <w:r w:rsidRPr="00415766">
        <w:rPr>
          <w:rFonts w:ascii="AvantGarde" w:hAnsi="AvantGarde"/>
          <w:sz w:val="20"/>
          <w:szCs w:val="2"/>
          <w:lang w:val="de-CH"/>
        </w:rPr>
        <w:t>Kenntnisstand</w:t>
      </w:r>
    </w:p>
    <w:p w:rsidR="00415766" w:rsidRPr="00F56AB7" w:rsidRDefault="00415766" w:rsidP="00415766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Referenzen</w:t>
      </w:r>
    </w:p>
    <w:p w:rsidR="00415766" w:rsidRDefault="00415766" w:rsidP="007F2A54">
      <w:pPr>
        <w:tabs>
          <w:tab w:val="left" w:pos="4536"/>
        </w:tabs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415766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sz w:val="20"/>
          <w:szCs w:val="2"/>
          <w:lang w:val="de-CH"/>
        </w:rPr>
        <w:t>werden auf Anfrage gerne bekannt gegeben</w:t>
      </w:r>
    </w:p>
    <w:sectPr w:rsidR="00415766" w:rsidSect="00BA12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2" w:right="1418" w:bottom="567" w:left="1418" w:header="0" w:footer="5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298" w:rsidRDefault="009B3298" w:rsidP="001D3959">
      <w:r>
        <w:separator/>
      </w:r>
    </w:p>
  </w:endnote>
  <w:endnote w:type="continuationSeparator" w:id="0">
    <w:p w:rsidR="009B3298" w:rsidRDefault="009B3298" w:rsidP="001D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B3D8A6-4B75-435C-B2F3-254E00978C4C}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EE899FF-3C18-4F82-8152-81963F6E69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0CFE09-D81D-427A-AA6F-157081F43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279" w:rsidRDefault="00BA12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279" w:rsidRPr="00BA1279" w:rsidRDefault="000903CA">
    <w:pPr>
      <w:pStyle w:val="Fuzeile"/>
      <w:rPr>
        <w:rFonts w:ascii="AvantGarde" w:hAnsi="AvantGarde"/>
        <w:color w:val="A6A6A6" w:themeColor="background1" w:themeShade="A6"/>
        <w:sz w:val="16"/>
      </w:rPr>
    </w:pPr>
    <w:r>
      <w:rPr>
        <w:rFonts w:ascii="AvantGarde" w:hAnsi="AvantGarde"/>
        <w:noProof/>
        <w:color w:val="A6A6A6" w:themeColor="background1" w:themeShade="A6"/>
        <w:sz w:val="16"/>
      </w:rPr>
      <w:fldChar w:fldCharType="begin"/>
    </w:r>
    <w:r>
      <w:rPr>
        <w:rFonts w:ascii="AvantGarde" w:hAnsi="AvantGarde"/>
        <w:noProof/>
        <w:color w:val="A6A6A6" w:themeColor="background1" w:themeShade="A6"/>
        <w:sz w:val="16"/>
      </w:rPr>
      <w:instrText xml:space="preserve"> FILENAME   \* MERGEFORMAT </w:instrText>
    </w:r>
    <w:r>
      <w:rPr>
        <w:rFonts w:ascii="AvantGarde" w:hAnsi="AvantGarde"/>
        <w:noProof/>
        <w:color w:val="A6A6A6" w:themeColor="background1" w:themeShade="A6"/>
        <w:sz w:val="16"/>
      </w:rPr>
      <w:fldChar w:fldCharType="separate"/>
    </w:r>
    <w:r w:rsidR="009B3298">
      <w:rPr>
        <w:rFonts w:ascii="AvantGarde" w:hAnsi="AvantGarde"/>
        <w:noProof/>
        <w:color w:val="A6A6A6" w:themeColor="background1" w:themeShade="A6"/>
        <w:sz w:val="16"/>
      </w:rPr>
      <w:t>Dokument2</w:t>
    </w:r>
    <w:r>
      <w:rPr>
        <w:rFonts w:ascii="AvantGarde" w:hAnsi="AvantGarde"/>
        <w:noProof/>
        <w:color w:val="A6A6A6" w:themeColor="background1" w:themeShade="A6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279" w:rsidRDefault="00BA12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298" w:rsidRDefault="009B3298" w:rsidP="001D3959">
      <w:r>
        <w:separator/>
      </w:r>
    </w:p>
  </w:footnote>
  <w:footnote w:type="continuationSeparator" w:id="0">
    <w:p w:rsidR="009B3298" w:rsidRDefault="009B3298" w:rsidP="001D3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279" w:rsidRDefault="00BA127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766" w:rsidRDefault="00415766" w:rsidP="003A6067">
    <w:pPr>
      <w:pStyle w:val="Kopfzeile"/>
      <w:tabs>
        <w:tab w:val="clear" w:pos="4536"/>
        <w:tab w:val="clear" w:pos="9072"/>
        <w:tab w:val="left" w:pos="1945"/>
      </w:tabs>
    </w:pPr>
    <w:r>
      <w:tab/>
    </w:r>
  </w:p>
  <w:p w:rsidR="00415766" w:rsidRDefault="0041576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279" w:rsidRDefault="00BA127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B2717"/>
    <w:multiLevelType w:val="hybridMultilevel"/>
    <w:tmpl w:val="73D6512A"/>
    <w:lvl w:ilvl="0" w:tplc="55A2A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1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B4A79"/>
    <w:multiLevelType w:val="hybridMultilevel"/>
    <w:tmpl w:val="A1D4EF14"/>
    <w:lvl w:ilvl="0" w:tplc="B8C26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D22AF"/>
    <w:multiLevelType w:val="hybridMultilevel"/>
    <w:tmpl w:val="FD4CE1D0"/>
    <w:lvl w:ilvl="0" w:tplc="D1880804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298"/>
    <w:rsid w:val="00013367"/>
    <w:rsid w:val="00060731"/>
    <w:rsid w:val="00073AEF"/>
    <w:rsid w:val="000903CA"/>
    <w:rsid w:val="000B2F14"/>
    <w:rsid w:val="000D0D29"/>
    <w:rsid w:val="00103523"/>
    <w:rsid w:val="00175536"/>
    <w:rsid w:val="001942EF"/>
    <w:rsid w:val="001A310B"/>
    <w:rsid w:val="001A3C6D"/>
    <w:rsid w:val="001D3959"/>
    <w:rsid w:val="00222D16"/>
    <w:rsid w:val="00232855"/>
    <w:rsid w:val="00241EF0"/>
    <w:rsid w:val="00256A57"/>
    <w:rsid w:val="00350A0B"/>
    <w:rsid w:val="00360C5A"/>
    <w:rsid w:val="00362D9A"/>
    <w:rsid w:val="00376E0B"/>
    <w:rsid w:val="003A6067"/>
    <w:rsid w:val="003C771E"/>
    <w:rsid w:val="003D5F8D"/>
    <w:rsid w:val="00400A3A"/>
    <w:rsid w:val="00415766"/>
    <w:rsid w:val="004472A8"/>
    <w:rsid w:val="00452B22"/>
    <w:rsid w:val="0048726A"/>
    <w:rsid w:val="00497815"/>
    <w:rsid w:val="004A293A"/>
    <w:rsid w:val="004F09DF"/>
    <w:rsid w:val="00533237"/>
    <w:rsid w:val="00564A7E"/>
    <w:rsid w:val="00580142"/>
    <w:rsid w:val="005B0DB4"/>
    <w:rsid w:val="005D3F63"/>
    <w:rsid w:val="005D4A9B"/>
    <w:rsid w:val="005D5ACB"/>
    <w:rsid w:val="005F6B28"/>
    <w:rsid w:val="0068635C"/>
    <w:rsid w:val="006B428B"/>
    <w:rsid w:val="006F0541"/>
    <w:rsid w:val="00702246"/>
    <w:rsid w:val="00707527"/>
    <w:rsid w:val="00756EC6"/>
    <w:rsid w:val="00793ACD"/>
    <w:rsid w:val="00793ED6"/>
    <w:rsid w:val="007F2A54"/>
    <w:rsid w:val="00867F02"/>
    <w:rsid w:val="008B02BA"/>
    <w:rsid w:val="00935F5C"/>
    <w:rsid w:val="00983220"/>
    <w:rsid w:val="009B3298"/>
    <w:rsid w:val="009B5AAF"/>
    <w:rsid w:val="00A43F57"/>
    <w:rsid w:val="00A62CC2"/>
    <w:rsid w:val="00AC0F0D"/>
    <w:rsid w:val="00AC4519"/>
    <w:rsid w:val="00AD12AE"/>
    <w:rsid w:val="00AF1BDC"/>
    <w:rsid w:val="00B51476"/>
    <w:rsid w:val="00B55997"/>
    <w:rsid w:val="00BA1279"/>
    <w:rsid w:val="00BA4288"/>
    <w:rsid w:val="00BE4B3A"/>
    <w:rsid w:val="00C46693"/>
    <w:rsid w:val="00C5695B"/>
    <w:rsid w:val="00C61A35"/>
    <w:rsid w:val="00CA7481"/>
    <w:rsid w:val="00CE74C6"/>
    <w:rsid w:val="00D349E2"/>
    <w:rsid w:val="00D5560A"/>
    <w:rsid w:val="00D62E57"/>
    <w:rsid w:val="00D83157"/>
    <w:rsid w:val="00D8665C"/>
    <w:rsid w:val="00DC63F5"/>
    <w:rsid w:val="00DD0DED"/>
    <w:rsid w:val="00DD4585"/>
    <w:rsid w:val="00DE3C00"/>
    <w:rsid w:val="00E83A59"/>
    <w:rsid w:val="00EB55FA"/>
    <w:rsid w:val="00EF6FF9"/>
    <w:rsid w:val="00F155EB"/>
    <w:rsid w:val="00F56AB7"/>
    <w:rsid w:val="00F57BFE"/>
    <w:rsid w:val="00FA3803"/>
    <w:rsid w:val="00FC48F1"/>
    <w:rsid w:val="00FD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E623B37-DC4D-4384-A1BB-E8A3E35D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60731"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60731"/>
    <w:pPr>
      <w:keepNext/>
      <w:tabs>
        <w:tab w:val="left" w:pos="2880"/>
      </w:tabs>
      <w:outlineLvl w:val="0"/>
    </w:pPr>
    <w:rPr>
      <w:b/>
      <w:bCs/>
      <w:color w:val="800000"/>
      <w:lang w:val="it-IT"/>
    </w:rPr>
  </w:style>
  <w:style w:type="paragraph" w:styleId="berschrift2">
    <w:name w:val="heading 2"/>
    <w:basedOn w:val="Standard"/>
    <w:next w:val="Standard"/>
    <w:qFormat/>
    <w:rsid w:val="00060731"/>
    <w:pPr>
      <w:keepNext/>
      <w:tabs>
        <w:tab w:val="left" w:pos="2880"/>
      </w:tabs>
      <w:outlineLvl w:val="1"/>
    </w:pPr>
    <w:rPr>
      <w:b/>
      <w:color w:val="800000"/>
      <w:sz w:val="28"/>
      <w:szCs w:val="24"/>
      <w:lang w:val="de-CH"/>
    </w:rPr>
  </w:style>
  <w:style w:type="paragraph" w:styleId="berschrift3">
    <w:name w:val="heading 3"/>
    <w:basedOn w:val="Standard"/>
    <w:next w:val="Standard"/>
    <w:qFormat/>
    <w:rsid w:val="00060731"/>
    <w:pPr>
      <w:keepNext/>
      <w:outlineLvl w:val="2"/>
    </w:pPr>
    <w:rPr>
      <w:b/>
      <w:color w:val="800000"/>
      <w:sz w:val="36"/>
      <w:szCs w:val="3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0607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1D3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D3959"/>
    <w:rPr>
      <w:rFonts w:ascii="Arial" w:hAnsi="Arial"/>
      <w:sz w:val="24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1D3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D3959"/>
    <w:rPr>
      <w:rFonts w:ascii="Arial" w:hAnsi="Arial"/>
      <w:sz w:val="24"/>
      <w:lang w:val="de-DE" w:eastAsia="de-DE"/>
    </w:rPr>
  </w:style>
  <w:style w:type="table" w:styleId="Tabellenraster">
    <w:name w:val="Table Grid"/>
    <w:basedOn w:val="NormaleTabelle"/>
    <w:uiPriority w:val="59"/>
    <w:rsid w:val="00D8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075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latinnetz.de/uploads/pics/iStock_000005965602Small.jp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orname.name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SCV10003.scv.ch\userhomes_akai_rav$\akma\Downloads\LL03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LL03.dotx</Template>
  <TotalTime>0</TotalTime>
  <Pages>2</Pages>
  <Words>171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Lebenslaufvorlage</vt:lpstr>
    </vt:vector>
  </TitlesOfParts>
  <Company>job-vision ow/nw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Lebenslaufvorlage</dc:title>
  <dc:subject>Bewerbung</dc:subject>
  <dc:creator>Antonino Meli</dc:creator>
  <cp:lastModifiedBy>Antonino Meli</cp:lastModifiedBy>
  <cp:revision>1</cp:revision>
  <cp:lastPrinted>2013-02-15T12:50:00Z</cp:lastPrinted>
  <dcterms:created xsi:type="dcterms:W3CDTF">2024-02-28T07:36:00Z</dcterms:created>
  <dcterms:modified xsi:type="dcterms:W3CDTF">2024-02-28T07:39:00Z</dcterms:modified>
</cp:coreProperties>
</file>